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35"/>
        <w:gridCol w:w="4748"/>
        <w:gridCol w:w="5059"/>
        <w:gridCol w:w="324"/>
      </w:tblGrid>
      <w:tr w:rsidR="009E2447" w:rsidRPr="004909ED" w14:paraId="45FDC161" w14:textId="77777777" w:rsidTr="004909ED">
        <w:trPr>
          <w:trHeight w:val="983"/>
        </w:trPr>
        <w:tc>
          <w:tcPr>
            <w:tcW w:w="160" w:type="pct"/>
            <w:shd w:val="clear" w:color="auto" w:fill="auto"/>
          </w:tcPr>
          <w:p w14:paraId="74886CAA" w14:textId="77777777" w:rsidR="00265218" w:rsidRPr="00A7086F" w:rsidRDefault="00265218" w:rsidP="00CF31BB">
            <w:pPr>
              <w:pStyle w:val="Ttulo"/>
            </w:pPr>
          </w:p>
        </w:tc>
        <w:tc>
          <w:tcPr>
            <w:tcW w:w="2268" w:type="pct"/>
            <w:shd w:val="clear" w:color="auto" w:fill="1F497D" w:themeFill="text2"/>
            <w:vAlign w:val="center"/>
          </w:tcPr>
          <w:p w14:paraId="0E7BD3C2" w14:textId="5ED8BB3D" w:rsidR="00980712" w:rsidRPr="00980712" w:rsidRDefault="00980712" w:rsidP="00980712">
            <w:pPr>
              <w:pStyle w:val="Ttulo"/>
              <w:rPr>
                <w:rFonts w:ascii="Aptos Black" w:hAnsi="Aptos Black"/>
                <w:sz w:val="24"/>
                <w:szCs w:val="48"/>
              </w:rPr>
            </w:pPr>
            <w:r w:rsidRPr="00980712">
              <w:rPr>
                <w:rFonts w:ascii="Aptos Black" w:hAnsi="Aptos Black"/>
                <w:sz w:val="24"/>
                <w:szCs w:val="48"/>
              </w:rPr>
              <w:t>DE</w:t>
            </w:r>
            <w:r w:rsidRPr="00980712">
              <w:rPr>
                <w:rFonts w:ascii="Aptos Black" w:hAnsi="Aptos Black"/>
                <w:sz w:val="24"/>
                <w:szCs w:val="48"/>
              </w:rPr>
              <w:t xml:space="preserve">CLARACIÓN DE ASEGURABILIDAD </w:t>
            </w:r>
          </w:p>
          <w:p w14:paraId="30BDA960" w14:textId="43A845E6" w:rsidR="00265218" w:rsidRPr="00A7086F" w:rsidRDefault="00980712" w:rsidP="00980712">
            <w:pPr>
              <w:pStyle w:val="Ttulo"/>
            </w:pPr>
            <w:r w:rsidRPr="00980712">
              <w:rPr>
                <w:rFonts w:ascii="Aptos Black" w:hAnsi="Aptos Black"/>
                <w:sz w:val="24"/>
                <w:szCs w:val="48"/>
              </w:rPr>
              <w:t>POLIZA SEGURO VIDA DEUDOR</w:t>
            </w:r>
          </w:p>
        </w:tc>
        <w:tc>
          <w:tcPr>
            <w:tcW w:w="2416" w:type="pct"/>
            <w:shd w:val="clear" w:color="auto" w:fill="auto"/>
          </w:tcPr>
          <w:p w14:paraId="771785D6" w14:textId="77777777" w:rsidR="00265218" w:rsidRPr="00A7086F" w:rsidRDefault="00265218" w:rsidP="00CF31BB">
            <w:pPr>
              <w:pStyle w:val="Ttulo"/>
            </w:pPr>
          </w:p>
        </w:tc>
        <w:tc>
          <w:tcPr>
            <w:tcW w:w="156" w:type="pct"/>
            <w:shd w:val="clear" w:color="auto" w:fill="auto"/>
          </w:tcPr>
          <w:p w14:paraId="5C766B43" w14:textId="77777777" w:rsidR="00265218" w:rsidRPr="00A7086F" w:rsidRDefault="00265218" w:rsidP="00CF31BB">
            <w:pPr>
              <w:pStyle w:val="Ttulo"/>
            </w:pPr>
          </w:p>
        </w:tc>
      </w:tr>
      <w:tr w:rsidR="00265218" w:rsidRPr="00A7086F" w14:paraId="05297FE0" w14:textId="77777777" w:rsidTr="004909ED">
        <w:trPr>
          <w:trHeight w:val="10569"/>
        </w:trPr>
        <w:tc>
          <w:tcPr>
            <w:tcW w:w="160" w:type="pct"/>
            <w:shd w:val="clear" w:color="auto" w:fill="auto"/>
          </w:tcPr>
          <w:p w14:paraId="124D28D7" w14:textId="77777777" w:rsidR="00265218" w:rsidRPr="00A7086F" w:rsidRDefault="00265218" w:rsidP="00CF31BB">
            <w:pPr>
              <w:pStyle w:val="Texto"/>
            </w:pPr>
          </w:p>
        </w:tc>
        <w:tc>
          <w:tcPr>
            <w:tcW w:w="4685" w:type="pct"/>
            <w:gridSpan w:val="2"/>
            <w:shd w:val="clear" w:color="auto" w:fill="auto"/>
          </w:tcPr>
          <w:tbl>
            <w:tblPr>
              <w:tblStyle w:val="Tablaconcuadrcula"/>
              <w:tblW w:w="95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775"/>
              <w:gridCol w:w="182"/>
              <w:gridCol w:w="118"/>
              <w:gridCol w:w="2267"/>
              <w:gridCol w:w="300"/>
              <w:gridCol w:w="236"/>
              <w:gridCol w:w="3462"/>
              <w:gridCol w:w="250"/>
            </w:tblGrid>
            <w:tr w:rsidR="00A3321A" w:rsidRPr="00A7086F" w14:paraId="52842C06" w14:textId="77777777" w:rsidTr="004909ED">
              <w:trPr>
                <w:trHeight w:val="356"/>
              </w:trPr>
              <w:tc>
                <w:tcPr>
                  <w:tcW w:w="9590" w:type="dxa"/>
                  <w:gridSpan w:val="8"/>
                </w:tcPr>
                <w:p w14:paraId="35247408" w14:textId="22EF0216" w:rsidR="00684B48" w:rsidRPr="00A7086F" w:rsidRDefault="00684B48" w:rsidP="004909ED">
                  <w:r>
                    <w:t>Complete el formulario y adjúntelo en el proceso de solicitud de crédito.</w:t>
                  </w:r>
                  <w:r w:rsidR="006242B3">
                    <w:t xml:space="preserve"> Recuerde </w:t>
                  </w:r>
                  <w:r w:rsidR="001950B9">
                    <w:t>que,</w:t>
                  </w:r>
                  <w:r w:rsidR="006242B3">
                    <w:t xml:space="preserve"> </w:t>
                  </w:r>
                  <w:r w:rsidR="00657B1D">
                    <w:t xml:space="preserve">de </w:t>
                  </w:r>
                  <w:r w:rsidR="006242B3">
                    <w:t xml:space="preserve">la veracidad de la </w:t>
                  </w:r>
                  <w:r w:rsidR="00657B1D">
                    <w:t>información aquí contenida, depende el reconocimiento del se</w:t>
                  </w:r>
                  <w:r w:rsidR="001950B9">
                    <w:t>guro.</w:t>
                  </w:r>
                </w:p>
              </w:tc>
            </w:tr>
            <w:tr w:rsidR="009E2447" w:rsidRPr="00A7086F" w14:paraId="6BA7F362" w14:textId="77777777" w:rsidTr="004909ED">
              <w:sdt>
                <w:sdtPr>
                  <w:rPr>
                    <w:sz w:val="16"/>
                    <w:szCs w:val="18"/>
                  </w:rPr>
                  <w:id w:val="-1910771700"/>
                  <w:placeholder>
                    <w:docPart w:val="DefaultPlaceholder_-1854013437"/>
                  </w:placeholder>
                  <w:showingPlcHdr/>
                  <w:date>
                    <w:dateFormat w:val="d/MM/yyyy"/>
                    <w:lid w:val="es-CO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2775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14:paraId="3399C935" w14:textId="142BEE57" w:rsidR="00C50E6D" w:rsidRPr="00A7086F" w:rsidRDefault="00977467" w:rsidP="00684B48">
                      <w:pPr>
                        <w:pStyle w:val="Texto"/>
                        <w:spacing w:after="240"/>
                        <w:jc w:val="left"/>
                      </w:pPr>
                      <w:r w:rsidRPr="00977467">
                        <w:rPr>
                          <w:rStyle w:val="Textodelmarcadordeposicin"/>
                          <w:sz w:val="16"/>
                          <w:szCs w:val="18"/>
                        </w:rPr>
                        <w:t>Haga clic aquí o pulse para escribir una fecha.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2DC8C6BA" w14:textId="77777777" w:rsidR="00C50E6D" w:rsidRPr="00A7086F" w:rsidRDefault="00C50E6D" w:rsidP="0016108E">
                  <w:pPr>
                    <w:pStyle w:val="Texto"/>
                    <w:spacing w:after="240"/>
                  </w:pPr>
                </w:p>
              </w:tc>
              <w:sdt>
                <w:sdtPr>
                  <w:id w:val="1771438845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6515" w:type="dxa"/>
                      <w:gridSpan w:val="5"/>
                      <w:tcBorders>
                        <w:bottom w:val="single" w:sz="4" w:space="0" w:color="808080" w:themeColor="background1" w:themeShade="80"/>
                      </w:tcBorders>
                    </w:tcPr>
                    <w:sdt>
                      <w:sdtPr>
                        <w:id w:val="-304091229"/>
                        <w:placeholder>
                          <w:docPart w:val="DefaultPlaceholder_-1854013440"/>
                        </w:placeholder>
                        <w:showingPlcHdr/>
                      </w:sdtPr>
                      <w:sdtContent>
                        <w:p w14:paraId="0A7CAA8F" w14:textId="59F44EF7" w:rsidR="00C50E6D" w:rsidRPr="00A7086F" w:rsidRDefault="009F151F" w:rsidP="00684B48">
                          <w:pPr>
                            <w:pStyle w:val="Texto"/>
                            <w:spacing w:after="240"/>
                            <w:jc w:val="left"/>
                          </w:pPr>
                          <w:r w:rsidRPr="006C6A30">
                            <w:rPr>
                              <w:rStyle w:val="Textodelmarcadordeposicin"/>
                              <w:sz w:val="18"/>
                              <w:szCs w:val="20"/>
                            </w:rPr>
                            <w:t>Haga clic o pulse aquí para escribir texto.</w:t>
                          </w:r>
                        </w:p>
                      </w:sdtContent>
                    </w:sdt>
                  </w:tc>
                </w:sdtContent>
              </w:sdt>
            </w:tr>
            <w:tr w:rsidR="009E2447" w:rsidRPr="00A7086F" w14:paraId="5F1F712C" w14:textId="77777777" w:rsidTr="004909ED">
              <w:sdt>
                <w:sdtPr>
                  <w:id w:val="1057201705"/>
                  <w:placeholder>
                    <w:docPart w:val="B2E2D0CAAE85437D81CF12C50FDA4D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775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530E2BA" w14:textId="77777777" w:rsidR="00C50E6D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Fecha de solicitud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</w:tcPr>
                <w:p w14:paraId="5F76B13E" w14:textId="77777777" w:rsidR="00C50E6D" w:rsidRPr="00A7086F" w:rsidRDefault="00C50E6D" w:rsidP="00CF31BB">
                  <w:pPr>
                    <w:pStyle w:val="Texto"/>
                  </w:pPr>
                </w:p>
              </w:tc>
              <w:tc>
                <w:tcPr>
                  <w:tcW w:w="651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38AB8D20" w14:textId="2D07B31E" w:rsidR="00684B48" w:rsidRPr="00684B48" w:rsidRDefault="00684B48" w:rsidP="00684B4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b/>
                      <w:bCs/>
                      <w:sz w:val="24"/>
                    </w:rPr>
                  </w:pPr>
                  <w:r w:rsidRPr="00684B48">
                    <w:rPr>
                      <w:b/>
                      <w:bCs/>
                      <w:sz w:val="24"/>
                    </w:rPr>
                    <w:t>Nombre del asociado (nombre y apellidos)</w:t>
                  </w:r>
                </w:p>
                <w:p w14:paraId="677A6FC9" w14:textId="6674E1CF" w:rsidR="00C50E6D" w:rsidRPr="00684B48" w:rsidRDefault="00C50E6D" w:rsidP="00CF31BB">
                  <w:pPr>
                    <w:pStyle w:val="Textoennegrita1"/>
                  </w:pPr>
                </w:p>
              </w:tc>
            </w:tr>
            <w:tr w:rsidR="009E2447" w:rsidRPr="00A7086F" w14:paraId="4EC9B711" w14:textId="77777777" w:rsidTr="004909ED">
              <w:sdt>
                <w:sdtPr>
                  <w:id w:val="-1280558943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342" w:type="dxa"/>
                      <w:gridSpan w:val="4"/>
                      <w:tcBorders>
                        <w:bottom w:val="single" w:sz="4" w:space="0" w:color="808080" w:themeColor="background1" w:themeShade="80"/>
                      </w:tcBorders>
                    </w:tcPr>
                    <w:p w14:paraId="54458830" w14:textId="6062AF08" w:rsidR="00A3321A" w:rsidRPr="00A7086F" w:rsidRDefault="009F151F" w:rsidP="00684B48">
                      <w:pPr>
                        <w:pStyle w:val="Texto"/>
                        <w:spacing w:after="240"/>
                        <w:jc w:val="left"/>
                      </w:pPr>
                      <w:r w:rsidRPr="009F151F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  <w:tc>
                <w:tcPr>
                  <w:tcW w:w="300" w:type="dxa"/>
                  <w:tcBorders>
                    <w:left w:val="nil"/>
                  </w:tcBorders>
                </w:tcPr>
                <w:p w14:paraId="0A868629" w14:textId="77777777" w:rsidR="00A3321A" w:rsidRPr="00A7086F" w:rsidRDefault="00A3321A" w:rsidP="0016108E">
                  <w:pPr>
                    <w:pStyle w:val="Texto"/>
                    <w:spacing w:after="240"/>
                  </w:pPr>
                </w:p>
              </w:tc>
              <w:sdt>
                <w:sdtPr>
                  <w:id w:val="-259920445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3948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14:paraId="65D59BDF" w14:textId="67073D5B" w:rsidR="00A3321A" w:rsidRPr="00A7086F" w:rsidRDefault="009E2447" w:rsidP="00684B48">
                      <w:pPr>
                        <w:pStyle w:val="Texto"/>
                        <w:spacing w:after="240"/>
                        <w:jc w:val="left"/>
                      </w:pPr>
                      <w:r w:rsidRPr="009E2447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</w:tr>
            <w:tr w:rsidR="009E2447" w:rsidRPr="00A7086F" w14:paraId="10EE211B" w14:textId="77777777" w:rsidTr="004909ED">
              <w:tc>
                <w:tcPr>
                  <w:tcW w:w="534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B80E716" w14:textId="32B2AFE3" w:rsidR="00E141F4" w:rsidRPr="00A7086F" w:rsidRDefault="00684B48" w:rsidP="00CF31BB">
                  <w:pPr>
                    <w:pStyle w:val="Textoennegrita1"/>
                  </w:pPr>
                  <w:r>
                    <w:t>Documento de Identidad</w:t>
                  </w:r>
                </w:p>
              </w:tc>
              <w:tc>
                <w:tcPr>
                  <w:tcW w:w="300" w:type="dxa"/>
                </w:tcPr>
                <w:p w14:paraId="0B2DFDA7" w14:textId="77777777" w:rsidR="00E141F4" w:rsidRPr="00A7086F" w:rsidRDefault="00E141F4" w:rsidP="00CF31BB">
                  <w:pPr>
                    <w:pStyle w:val="Texto"/>
                  </w:pPr>
                </w:p>
              </w:tc>
              <w:tc>
                <w:tcPr>
                  <w:tcW w:w="3948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E68AE28" w14:textId="6CFCC49C" w:rsidR="00E141F4" w:rsidRPr="00A7086F" w:rsidRDefault="00684B48" w:rsidP="00CF31BB">
                  <w:pPr>
                    <w:pStyle w:val="Textoennegrita1"/>
                  </w:pPr>
                  <w:r>
                    <w:t>Dirección</w:t>
                  </w:r>
                </w:p>
              </w:tc>
            </w:tr>
            <w:tr w:rsidR="009E2447" w:rsidRPr="00A7086F" w14:paraId="64C4890B" w14:textId="77777777" w:rsidTr="004909ED">
              <w:sdt>
                <w:sdtPr>
                  <w:id w:val="1841656826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2775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14:paraId="1A78C3EE" w14:textId="52643668" w:rsidR="00E141F4" w:rsidRPr="00A7086F" w:rsidRDefault="009E2447" w:rsidP="00684B48">
                      <w:pPr>
                        <w:pStyle w:val="Texto"/>
                        <w:spacing w:after="240"/>
                        <w:jc w:val="both"/>
                      </w:pPr>
                      <w:r w:rsidRPr="009E2447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26014101" w14:textId="422BCF05" w:rsidR="00E141F4" w:rsidRPr="00A7086F" w:rsidRDefault="00E141F4" w:rsidP="0016108E">
                  <w:pPr>
                    <w:pStyle w:val="Textoennegrita1"/>
                    <w:spacing w:after="240"/>
                    <w:jc w:val="center"/>
                  </w:pPr>
                </w:p>
              </w:tc>
              <w:sdt>
                <w:sdtPr>
                  <w:id w:val="1617408914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14:paraId="1927780A" w14:textId="2638F120" w:rsidR="00E141F4" w:rsidRPr="00A7086F" w:rsidRDefault="009E2447" w:rsidP="00684B48">
                      <w:pPr>
                        <w:pStyle w:val="Texto"/>
                        <w:spacing w:after="240"/>
                        <w:jc w:val="left"/>
                      </w:pPr>
                      <w:r w:rsidRPr="009E2447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  <w:tc>
                <w:tcPr>
                  <w:tcW w:w="300" w:type="dxa"/>
                  <w:tcBorders>
                    <w:left w:val="nil"/>
                  </w:tcBorders>
                </w:tcPr>
                <w:p w14:paraId="1A34E5B6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  <w:sdt>
                <w:sdtPr>
                  <w:id w:val="-1362663519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3948" w:type="dxa"/>
                      <w:gridSpan w:val="3"/>
                      <w:tcBorders>
                        <w:bottom w:val="single" w:sz="4" w:space="0" w:color="808080" w:themeColor="background1" w:themeShade="80"/>
                      </w:tcBorders>
                    </w:tcPr>
                    <w:p w14:paraId="7A5D34EE" w14:textId="76DED101" w:rsidR="00E141F4" w:rsidRPr="00A7086F" w:rsidRDefault="009E2447" w:rsidP="00321E1A">
                      <w:pPr>
                        <w:pStyle w:val="Texto"/>
                        <w:spacing w:after="240"/>
                        <w:jc w:val="left"/>
                      </w:pPr>
                      <w:r w:rsidRPr="009E2447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</w:tr>
            <w:tr w:rsidR="009E2447" w:rsidRPr="00A7086F" w14:paraId="235414D0" w14:textId="77777777" w:rsidTr="004909ED">
              <w:tc>
                <w:tcPr>
                  <w:tcW w:w="2957" w:type="dxa"/>
                  <w:gridSpan w:val="2"/>
                </w:tcPr>
                <w:p w14:paraId="36566820" w14:textId="77777777" w:rsidR="00684B48" w:rsidRPr="00A7086F" w:rsidRDefault="00684B48" w:rsidP="00CF31BB">
                  <w:pPr>
                    <w:pStyle w:val="Textoennegrita1"/>
                  </w:pPr>
                  <w:r>
                    <w:t>Celular</w:t>
                  </w:r>
                </w:p>
              </w:tc>
              <w:tc>
                <w:tcPr>
                  <w:tcW w:w="2385" w:type="dxa"/>
                  <w:gridSpan w:val="2"/>
                </w:tcPr>
                <w:p w14:paraId="62CA4B21" w14:textId="35DA3A9B" w:rsidR="00684B48" w:rsidRPr="00A7086F" w:rsidRDefault="00684B48" w:rsidP="00CF31BB">
                  <w:pPr>
                    <w:pStyle w:val="Textoennegrita1"/>
                  </w:pPr>
                  <w:r>
                    <w:t xml:space="preserve">Altura - </w:t>
                  </w:r>
                  <w:r w:rsidRPr="00684B48">
                    <w:rPr>
                      <w:color w:val="A6A6A6" w:themeColor="background1" w:themeShade="A6"/>
                    </w:rPr>
                    <w:t>Metros</w:t>
                  </w:r>
                </w:p>
              </w:tc>
              <w:tc>
                <w:tcPr>
                  <w:tcW w:w="300" w:type="dxa"/>
                </w:tcPr>
                <w:p w14:paraId="05B10C8E" w14:textId="77777777" w:rsidR="00684B48" w:rsidRPr="00A7086F" w:rsidRDefault="00684B48" w:rsidP="00CF31BB">
                  <w:pPr>
                    <w:pStyle w:val="Textoennegrita1"/>
                  </w:pPr>
                </w:p>
              </w:tc>
              <w:tc>
                <w:tcPr>
                  <w:tcW w:w="3948" w:type="dxa"/>
                  <w:gridSpan w:val="3"/>
                </w:tcPr>
                <w:p w14:paraId="743B55B6" w14:textId="27DE8C38" w:rsidR="00684B48" w:rsidRPr="00A7086F" w:rsidRDefault="00321E1A" w:rsidP="00CF31BB">
                  <w:pPr>
                    <w:pStyle w:val="Textoennegrita1"/>
                  </w:pPr>
                  <w:r>
                    <w:t xml:space="preserve">Peso </w:t>
                  </w:r>
                  <w:r w:rsidRPr="00321E1A">
                    <w:rPr>
                      <w:color w:val="A6A6A6" w:themeColor="background1" w:themeShade="A6"/>
                    </w:rPr>
                    <w:t>- Kilos</w:t>
                  </w:r>
                </w:p>
              </w:tc>
            </w:tr>
            <w:tr w:rsidR="009E2447" w:rsidRPr="00A7086F" w14:paraId="2DCEAD8A" w14:textId="77777777" w:rsidTr="001950B9">
              <w:trPr>
                <w:trHeight w:val="20"/>
              </w:trPr>
              <w:tc>
                <w:tcPr>
                  <w:tcW w:w="5342" w:type="dxa"/>
                  <w:gridSpan w:val="4"/>
                  <w:tcBorders>
                    <w:bottom w:val="single" w:sz="24" w:space="0" w:color="1F497D" w:themeColor="text2"/>
                  </w:tcBorders>
                </w:tcPr>
                <w:p w14:paraId="31110E6F" w14:textId="77777777" w:rsidR="00643F5A" w:rsidRPr="00A7086F" w:rsidRDefault="00643F5A" w:rsidP="004909ED">
                  <w:pPr>
                    <w:jc w:val="both"/>
                  </w:pPr>
                </w:p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6638892" w14:textId="77777777" w:rsidR="00643F5A" w:rsidRPr="00A7086F" w:rsidRDefault="00643F5A" w:rsidP="00CF31BB"/>
              </w:tc>
              <w:tc>
                <w:tcPr>
                  <w:tcW w:w="236" w:type="dxa"/>
                  <w:tcBorders>
                    <w:bottom w:val="single" w:sz="24" w:space="0" w:color="1F497D" w:themeColor="text2"/>
                  </w:tcBorders>
                </w:tcPr>
                <w:p w14:paraId="637B377B" w14:textId="77777777" w:rsidR="00643F5A" w:rsidRPr="00A7086F" w:rsidRDefault="00643F5A" w:rsidP="00CF31BB"/>
              </w:tc>
              <w:tc>
                <w:tcPr>
                  <w:tcW w:w="3462" w:type="dxa"/>
                  <w:tcBorders>
                    <w:bottom w:val="single" w:sz="24" w:space="0" w:color="1F497D" w:themeColor="text2"/>
                  </w:tcBorders>
                </w:tcPr>
                <w:p w14:paraId="090C6000" w14:textId="77777777" w:rsidR="00643F5A" w:rsidRPr="00A7086F" w:rsidRDefault="00643F5A" w:rsidP="00CF31BB"/>
              </w:tc>
              <w:tc>
                <w:tcPr>
                  <w:tcW w:w="250" w:type="dxa"/>
                  <w:tcBorders>
                    <w:bottom w:val="single" w:sz="24" w:space="0" w:color="1F497D" w:themeColor="text2"/>
                  </w:tcBorders>
                </w:tcPr>
                <w:p w14:paraId="3ACB8C35" w14:textId="77777777" w:rsidR="00643F5A" w:rsidRPr="00A7086F" w:rsidRDefault="00643F5A" w:rsidP="00CF31BB"/>
              </w:tc>
            </w:tr>
            <w:tr w:rsidR="00E141F4" w:rsidRPr="00A7086F" w14:paraId="0D020951" w14:textId="77777777" w:rsidTr="001950B9">
              <w:trPr>
                <w:trHeight w:val="361"/>
              </w:trPr>
              <w:tc>
                <w:tcPr>
                  <w:tcW w:w="9590" w:type="dxa"/>
                  <w:gridSpan w:val="8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6CE44A44" w14:textId="7992345F" w:rsidR="00E141F4" w:rsidRPr="00A7086F" w:rsidRDefault="00321E1A" w:rsidP="00CF31BB">
                  <w:pPr>
                    <w:pStyle w:val="Textoennegritaazul"/>
                  </w:pPr>
                  <w:r>
                    <w:t>Declaración de Estado de Salud</w:t>
                  </w:r>
                </w:p>
              </w:tc>
            </w:tr>
            <w:tr w:rsidR="00321E1A" w:rsidRPr="00A7086F" w14:paraId="573F4135" w14:textId="77777777" w:rsidTr="004909ED">
              <w:trPr>
                <w:trHeight w:val="1164"/>
              </w:trPr>
              <w:tc>
                <w:tcPr>
                  <w:tcW w:w="9590" w:type="dxa"/>
                  <w:gridSpan w:val="8"/>
                </w:tcPr>
                <w:p w14:paraId="4E06001D" w14:textId="0ACF9251" w:rsidR="00321E1A" w:rsidRPr="00321E1A" w:rsidRDefault="00321E1A" w:rsidP="00321E1A">
                  <w:pPr>
                    <w:pStyle w:val="Textoennegrita1"/>
                    <w:numPr>
                      <w:ilvl w:val="0"/>
                      <w:numId w:val="1"/>
                    </w:numPr>
                    <w:jc w:val="both"/>
                    <w:rPr>
                      <w:b w:val="0"/>
                      <w:bCs w:val="0"/>
                    </w:rPr>
                  </w:pPr>
                  <w:r w:rsidRPr="00321E1A">
                    <w:rPr>
                      <w:b w:val="0"/>
                      <w:bCs w:val="0"/>
                    </w:rPr>
                    <w:t xml:space="preserve">Padezco o he padecido alguna de las siguientes </w:t>
                  </w:r>
                  <w:r w:rsidRPr="00321E1A">
                    <w:rPr>
                      <w:b w:val="0"/>
                      <w:bCs w:val="0"/>
                    </w:rPr>
                    <w:t>enfermedades</w:t>
                  </w:r>
                  <w:r w:rsidRPr="00321E1A">
                    <w:rPr>
                      <w:b w:val="0"/>
                      <w:bCs w:val="0"/>
                    </w:rPr>
                    <w:t xml:space="preserve">: cardiovasculares, cerebrovasculares, renales, pulmonares, neurológicas, </w:t>
                  </w:r>
                  <w:r w:rsidRPr="00321E1A">
                    <w:rPr>
                      <w:b w:val="0"/>
                      <w:bCs w:val="0"/>
                    </w:rPr>
                    <w:t>gastrointestinales</w:t>
                  </w:r>
                  <w:r w:rsidRPr="00321E1A">
                    <w:rPr>
                      <w:b w:val="0"/>
                      <w:bCs w:val="0"/>
                    </w:rPr>
                    <w:t xml:space="preserve">, </w:t>
                  </w:r>
                  <w:r w:rsidRPr="00321E1A">
                    <w:rPr>
                      <w:b w:val="0"/>
                      <w:bCs w:val="0"/>
                    </w:rPr>
                    <w:t>diabetes</w:t>
                  </w:r>
                  <w:r w:rsidRPr="00321E1A">
                    <w:rPr>
                      <w:b w:val="0"/>
                      <w:bCs w:val="0"/>
                    </w:rPr>
                    <w:t xml:space="preserve">, de tiroides, VIH/ Sida, </w:t>
                  </w:r>
                  <w:r w:rsidRPr="00321E1A">
                    <w:rPr>
                      <w:b w:val="0"/>
                      <w:bCs w:val="0"/>
                    </w:rPr>
                    <w:t>Presión</w:t>
                  </w:r>
                  <w:r w:rsidRPr="00321E1A">
                    <w:rPr>
                      <w:b w:val="0"/>
                      <w:bCs w:val="0"/>
                    </w:rPr>
                    <w:t xml:space="preserve"> Arterial Alta, Lupus, Cáncer, tumores, drogadicción o alcoholismo</w:t>
                  </w:r>
                  <w:r w:rsidRPr="00321E1A">
                    <w:rPr>
                      <w:b w:val="0"/>
                      <w:bCs w:val="0"/>
                    </w:rPr>
                    <w:tab/>
                  </w:r>
                  <w:r w:rsidRPr="00321E1A">
                    <w:rPr>
                      <w:b w:val="0"/>
                      <w:bCs w:val="0"/>
                    </w:rPr>
                    <w:tab/>
                  </w:r>
                  <w:r w:rsidRPr="00321E1A">
                    <w:rPr>
                      <w:b w:val="0"/>
                      <w:bCs w:val="0"/>
                    </w:rPr>
                    <w:tab/>
                  </w:r>
                  <w:r w:rsidRPr="00321E1A">
                    <w:rPr>
                      <w:b w:val="0"/>
                      <w:bCs w:val="0"/>
                    </w:rPr>
                    <w:tab/>
                  </w:r>
                  <w:r w:rsidRPr="00321E1A">
                    <w:rPr>
                      <w:b w:val="0"/>
                      <w:bCs w:val="0"/>
                    </w:rPr>
                    <w:tab/>
                  </w:r>
                </w:p>
              </w:tc>
            </w:tr>
            <w:tr w:rsidR="009E2447" w:rsidRPr="00A7086F" w14:paraId="10F1900A" w14:textId="77777777" w:rsidTr="004909ED">
              <w:trPr>
                <w:trHeight w:val="501"/>
              </w:trPr>
              <w:tc>
                <w:tcPr>
                  <w:tcW w:w="5342" w:type="dxa"/>
                  <w:gridSpan w:val="4"/>
                </w:tcPr>
                <w:p w14:paraId="73532A11" w14:textId="080987B5" w:rsidR="00321E1A" w:rsidRPr="00A7086F" w:rsidRDefault="00321E1A" w:rsidP="00321E1A">
                  <w:pPr>
                    <w:pStyle w:val="Textoennegrita1"/>
                    <w:ind w:left="2537"/>
                  </w:pPr>
                  <w:r>
                    <w:t>SI</w:t>
                  </w:r>
                  <w:r w:rsidRPr="00A7086F">
                    <w:rPr>
                      <w:lang w:bidi="es-ES"/>
                    </w:rPr>
                    <w:t xml:space="preserve"> </w:t>
                  </w:r>
                  <w:sdt>
                    <w:sdtPr>
                      <w:rPr>
                        <w:lang w:bidi="es-ES"/>
                      </w:rPr>
                      <w:id w:val="8596369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909ED">
                        <w:rPr>
                          <w:rFonts w:ascii="MS Gothic" w:eastAsia="MS Gothic" w:hAnsi="MS Gothic" w:hint="eastAsia"/>
                          <w:lang w:bidi="es-E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881B713" w14:textId="77777777" w:rsidR="00321E1A" w:rsidRPr="00A7086F" w:rsidRDefault="00321E1A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948" w:type="dxa"/>
                  <w:gridSpan w:val="3"/>
                </w:tcPr>
                <w:p w14:paraId="03593922" w14:textId="1D672E68" w:rsidR="00321E1A" w:rsidRPr="00A7086F" w:rsidRDefault="00321E1A" w:rsidP="00321E1A">
                  <w:pPr>
                    <w:pStyle w:val="Textoennegrita1"/>
                    <w:tabs>
                      <w:tab w:val="left" w:pos="1580"/>
                    </w:tabs>
                  </w:pPr>
                  <w:r>
                    <w:t xml:space="preserve">No </w:t>
                  </w:r>
                  <w:sdt>
                    <w:sdtPr>
                      <w:id w:val="-688169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ab/>
                  </w:r>
                </w:p>
              </w:tc>
            </w:tr>
            <w:tr w:rsidR="004909ED" w:rsidRPr="00A7086F" w14:paraId="33456B4B" w14:textId="77777777" w:rsidTr="004909ED">
              <w:trPr>
                <w:trHeight w:val="910"/>
              </w:trPr>
              <w:tc>
                <w:tcPr>
                  <w:tcW w:w="9590" w:type="dxa"/>
                  <w:gridSpan w:val="8"/>
                </w:tcPr>
                <w:p w14:paraId="6CB6937F" w14:textId="4EF79556" w:rsidR="004909ED" w:rsidRPr="004909ED" w:rsidRDefault="004909ED" w:rsidP="004909ED">
                  <w:pPr>
                    <w:pStyle w:val="Textoennegrita1"/>
                    <w:numPr>
                      <w:ilvl w:val="0"/>
                      <w:numId w:val="1"/>
                    </w:numPr>
                    <w:tabs>
                      <w:tab w:val="left" w:pos="1580"/>
                    </w:tabs>
                    <w:jc w:val="both"/>
                    <w:rPr>
                      <w:b w:val="0"/>
                      <w:bCs w:val="0"/>
                    </w:rPr>
                  </w:pPr>
                  <w:r w:rsidRPr="004909ED">
                    <w:rPr>
                      <w:b w:val="0"/>
                      <w:bCs w:val="0"/>
                    </w:rPr>
                    <w:t>Padezco alguna incapacidad, defecto físico o mental o cualquier otra incapacidad permanente o parcial diferentes a los mencionados en el numeral anterior</w:t>
                  </w:r>
                </w:p>
              </w:tc>
            </w:tr>
            <w:tr w:rsidR="004909ED" w:rsidRPr="00A7086F" w14:paraId="7F07A7C9" w14:textId="77777777" w:rsidTr="004909ED">
              <w:trPr>
                <w:trHeight w:val="309"/>
              </w:trPr>
              <w:tc>
                <w:tcPr>
                  <w:tcW w:w="5342" w:type="dxa"/>
                  <w:gridSpan w:val="4"/>
                </w:tcPr>
                <w:p w14:paraId="5EC1EFEF" w14:textId="7C8D38AB" w:rsidR="004909ED" w:rsidRDefault="004909ED" w:rsidP="004909ED">
                  <w:pPr>
                    <w:pStyle w:val="Textoennegrita1"/>
                    <w:ind w:left="2537"/>
                  </w:pPr>
                  <w:r>
                    <w:t>SI</w:t>
                  </w:r>
                  <w:r w:rsidRPr="00A7086F">
                    <w:rPr>
                      <w:lang w:bidi="es-ES"/>
                    </w:rPr>
                    <w:t xml:space="preserve"> </w:t>
                  </w:r>
                  <w:sdt>
                    <w:sdtPr>
                      <w:rPr>
                        <w:lang w:bidi="es-ES"/>
                      </w:rPr>
                      <w:id w:val="-10120663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lang w:bidi="es-ES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11E9E42" w14:textId="77777777" w:rsidR="004909ED" w:rsidRPr="00A7086F" w:rsidRDefault="004909ED" w:rsidP="004909ED">
                  <w:pPr>
                    <w:pStyle w:val="Texto"/>
                    <w:spacing w:after="240"/>
                  </w:pPr>
                </w:p>
              </w:tc>
              <w:tc>
                <w:tcPr>
                  <w:tcW w:w="3948" w:type="dxa"/>
                  <w:gridSpan w:val="3"/>
                </w:tcPr>
                <w:p w14:paraId="1EAA1C2D" w14:textId="41AFBA6A" w:rsidR="004909ED" w:rsidRDefault="004909ED" w:rsidP="004909ED">
                  <w:pPr>
                    <w:pStyle w:val="Textoennegrita1"/>
                    <w:tabs>
                      <w:tab w:val="left" w:pos="1580"/>
                    </w:tabs>
                  </w:pPr>
                  <w:r>
                    <w:t xml:space="preserve">No </w:t>
                  </w:r>
                  <w:sdt>
                    <w:sdtPr>
                      <w:id w:val="94194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ab/>
                  </w:r>
                </w:p>
              </w:tc>
            </w:tr>
            <w:tr w:rsidR="004909ED" w:rsidRPr="00A7086F" w14:paraId="03AD3C4F" w14:textId="77777777" w:rsidTr="00A64F82">
              <w:tc>
                <w:tcPr>
                  <w:tcW w:w="9590" w:type="dxa"/>
                  <w:gridSpan w:val="8"/>
                  <w:tcBorders>
                    <w:bottom w:val="single" w:sz="4" w:space="0" w:color="auto"/>
                  </w:tcBorders>
                </w:tcPr>
                <w:p w14:paraId="34BAF747" w14:textId="47240DDA" w:rsidR="004909ED" w:rsidRPr="00A7086F" w:rsidRDefault="004909ED" w:rsidP="004909ED">
                  <w:pPr>
                    <w:pStyle w:val="Texto"/>
                    <w:spacing w:after="240"/>
                  </w:pPr>
                  <w:r w:rsidRPr="00E5745A">
                    <w:rPr>
                      <w:b/>
                      <w:bCs/>
                    </w:rPr>
                    <w:t>SI ALGUNA DE LAS RESPUESTA ANTERIORES ES AFIRMATIVA</w:t>
                  </w:r>
                  <w:r w:rsidR="00E5745A">
                    <w:rPr>
                      <w:b/>
                      <w:bCs/>
                    </w:rPr>
                    <w:t>:</w:t>
                  </w:r>
                  <w:r w:rsidRPr="004909ED">
                    <w:t xml:space="preserve">  </w:t>
                  </w:r>
                  <w:r w:rsidR="00E5745A">
                    <w:t>Escri</w:t>
                  </w:r>
                  <w:r w:rsidR="00B54B89">
                    <w:t>ba</w:t>
                  </w:r>
                  <w:r w:rsidR="00E5745A">
                    <w:t xml:space="preserve"> en el siguiente recuadro</w:t>
                  </w:r>
                  <w:r w:rsidR="00B54B89">
                    <w:t xml:space="preserve"> el</w:t>
                  </w:r>
                  <w:r w:rsidRPr="004909ED">
                    <w:t xml:space="preserve"> </w:t>
                  </w:r>
                  <w:r w:rsidR="00B54B89" w:rsidRPr="004909ED">
                    <w:t xml:space="preserve">detalle </w:t>
                  </w:r>
                  <w:r w:rsidR="006242B3">
                    <w:t xml:space="preserve">de </w:t>
                  </w:r>
                  <w:r w:rsidR="00B54B89" w:rsidRPr="004909ED">
                    <w:t xml:space="preserve">la enfermedad, </w:t>
                  </w:r>
                  <w:r w:rsidR="006242B3">
                    <w:t xml:space="preserve">el </w:t>
                  </w:r>
                  <w:r w:rsidR="00B54B89" w:rsidRPr="004909ED">
                    <w:t xml:space="preserve">tratamiento que recibe y </w:t>
                  </w:r>
                  <w:r w:rsidR="006242B3">
                    <w:t xml:space="preserve">las </w:t>
                  </w:r>
                  <w:r w:rsidR="00B54B89" w:rsidRPr="004909ED">
                    <w:t xml:space="preserve">fechas de inicio y finalización del </w:t>
                  </w:r>
                  <w:r w:rsidR="006242B3" w:rsidRPr="004909ED">
                    <w:t>tratamiento</w:t>
                  </w:r>
                  <w:r w:rsidR="00B54B89" w:rsidRPr="004909ED">
                    <w:t xml:space="preserve"> (si aplica), así como el </w:t>
                  </w:r>
                  <w:r w:rsidR="006242B3" w:rsidRPr="004909ED">
                    <w:t>nombre</w:t>
                  </w:r>
                  <w:r w:rsidR="00B54B89" w:rsidRPr="004909ED">
                    <w:t xml:space="preserve"> del médico / hospital tratante</w:t>
                  </w:r>
                  <w:r w:rsidR="006242B3">
                    <w:t>.</w:t>
                  </w:r>
                </w:p>
              </w:tc>
            </w:tr>
            <w:tr w:rsidR="009E2447" w:rsidRPr="00A7086F" w14:paraId="58E3F7A2" w14:textId="77777777" w:rsidTr="003C66E9">
              <w:trPr>
                <w:trHeight w:val="1045"/>
              </w:trPr>
              <w:sdt>
                <w:sdtPr>
                  <w:id w:val="1025379602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9590" w:type="dxa"/>
                      <w:gridSpan w:val="8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5FF2965" w14:textId="5282CA42" w:rsidR="009E2447" w:rsidRPr="00A7086F" w:rsidRDefault="009E2447" w:rsidP="009E2447">
                      <w:pPr>
                        <w:pStyle w:val="Texto"/>
                        <w:spacing w:after="240"/>
                        <w:jc w:val="left"/>
                      </w:pPr>
                      <w:r w:rsidRPr="009E2447">
                        <w:rPr>
                          <w:rStyle w:val="Textodelmarcadordeposicin"/>
                          <w:sz w:val="18"/>
                          <w:szCs w:val="20"/>
                        </w:rPr>
                        <w:t>Haga clic o pulse aquí para escribir texto.</w:t>
                      </w:r>
                    </w:p>
                  </w:tc>
                </w:sdtContent>
              </w:sdt>
            </w:tr>
          </w:tbl>
          <w:p w14:paraId="78746A2F" w14:textId="77777777" w:rsidR="00265218" w:rsidRPr="00A7086F" w:rsidRDefault="00265218" w:rsidP="00CF31BB">
            <w:pPr>
              <w:pStyle w:val="Texto"/>
            </w:pPr>
          </w:p>
        </w:tc>
        <w:tc>
          <w:tcPr>
            <w:tcW w:w="156" w:type="pct"/>
            <w:shd w:val="clear" w:color="auto" w:fill="auto"/>
          </w:tcPr>
          <w:p w14:paraId="251A833D" w14:textId="77777777" w:rsidR="00265218" w:rsidRPr="00A7086F" w:rsidRDefault="00265218" w:rsidP="00CF31BB">
            <w:pPr>
              <w:pStyle w:val="Texto"/>
            </w:pPr>
          </w:p>
        </w:tc>
      </w:tr>
    </w:tbl>
    <w:p w14:paraId="241B5725" w14:textId="77777777" w:rsidR="00463B35" w:rsidRDefault="00463B35" w:rsidP="00CF31BB">
      <w:pPr>
        <w:pStyle w:val="Textoennegritaazul"/>
      </w:pPr>
    </w:p>
    <w:sectPr w:rsidR="00463B35" w:rsidSect="009656D0">
      <w:head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E119D" w14:textId="77777777" w:rsidR="009656D0" w:rsidRDefault="009656D0" w:rsidP="00CF31BB">
      <w:r>
        <w:separator/>
      </w:r>
    </w:p>
  </w:endnote>
  <w:endnote w:type="continuationSeparator" w:id="0">
    <w:p w14:paraId="4CB66104" w14:textId="77777777" w:rsidR="009656D0" w:rsidRDefault="009656D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FE645" w14:textId="77777777" w:rsidR="009656D0" w:rsidRDefault="009656D0" w:rsidP="00CF31BB">
      <w:r>
        <w:separator/>
      </w:r>
    </w:p>
  </w:footnote>
  <w:footnote w:type="continuationSeparator" w:id="0">
    <w:p w14:paraId="056D1D74" w14:textId="77777777" w:rsidR="009656D0" w:rsidRDefault="009656D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0B2C5" w14:textId="13CB668A" w:rsidR="00BC1B68" w:rsidRDefault="00980712" w:rsidP="0052715B">
    <w:pPr>
      <w:pStyle w:val="Encabezado"/>
      <w:jc w:val="right"/>
    </w:pPr>
    <w:r>
      <w:rPr>
        <w:noProof/>
        <w:lang w:bidi="es-ES"/>
      </w:rPr>
      <w:drawing>
        <wp:anchor distT="0" distB="0" distL="114300" distR="114300" simplePos="0" relativeHeight="251667968" behindDoc="0" locked="0" layoutInCell="1" allowOverlap="1" wp14:anchorId="0DE7450E" wp14:editId="1C99EB4B">
          <wp:simplePos x="0" y="0"/>
          <wp:positionH relativeFrom="column">
            <wp:posOffset>1118870</wp:posOffset>
          </wp:positionH>
          <wp:positionV relativeFrom="paragraph">
            <wp:posOffset>-300355</wp:posOffset>
          </wp:positionV>
          <wp:extent cx="882650" cy="1085215"/>
          <wp:effectExtent l="0" t="0" r="0" b="635"/>
          <wp:wrapSquare wrapText="bothSides"/>
          <wp:docPr id="1602831023" name="Imagen 1602831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553D31F2" wp14:editId="0488B801">
          <wp:simplePos x="0" y="0"/>
          <wp:positionH relativeFrom="column">
            <wp:posOffset>4987925</wp:posOffset>
          </wp:positionH>
          <wp:positionV relativeFrom="paragraph">
            <wp:posOffset>-205105</wp:posOffset>
          </wp:positionV>
          <wp:extent cx="1409065" cy="616585"/>
          <wp:effectExtent l="0" t="0" r="635" b="0"/>
          <wp:wrapTopAndBottom/>
          <wp:docPr id="353879060" name="Imagen 3">
            <a:extLst xmlns:a="http://schemas.openxmlformats.org/drawingml/2006/main">
              <a:ext uri="{FF2B5EF4-FFF2-40B4-BE49-F238E27FC236}">
                <a16:creationId xmlns:a16="http://schemas.microsoft.com/office/drawing/2014/main" id="{09541F99-2A58-410A-ABBE-2885B9975B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09541F99-2A58-410A-ABBE-2885B9975B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06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0707">
      <w:rPr>
        <w:noProof/>
        <w:lang w:bidi="es-E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464DA39B" wp14:editId="19564D29">
              <wp:simplePos x="0" y="0"/>
              <wp:positionH relativeFrom="column">
                <wp:posOffset>0</wp:posOffset>
              </wp:positionH>
              <wp:positionV relativeFrom="paragraph">
                <wp:posOffset>-2319655</wp:posOffset>
              </wp:positionV>
              <wp:extent cx="6858000" cy="10327640"/>
              <wp:effectExtent l="0" t="0" r="0" b="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7640"/>
                        <a:chOff x="0" y="0"/>
                        <a:chExt cx="6858000" cy="10328274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ángulo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Forma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D7189AD" id="Grupo 12" o:spid="_x0000_s1026" alt="&quot;&quot;" style="position:absolute;margin-left:0;margin-top:-182.65pt;width:540pt;height:813.2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">
              <v:group id="Grupo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ángu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ángulo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3" type="#_x0000_t75" alt="&quot;&quot;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4" o:title="" cropbottom="17716f" cropright="691f" recolortarget="black [1448]"/>
              </v:shape>
              <v:shape id="Forma" o:spid="_x0000_s1034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1034AB" w:rsidRPr="00BD4CBB">
      <w:rPr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A22C5"/>
    <w:multiLevelType w:val="hybridMultilevel"/>
    <w:tmpl w:val="4838FC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37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08oIBRkFFn2D8VqyPmrB3yc59CokLFrh3NkmW+LqkCmlcTxAWVxmkC/RQ2Y8K3zqlrzdTqyeNu7m4rHo45nfw==" w:salt="jXdzeJkBw6OIxPH5bqwUd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07"/>
    <w:rsid w:val="0006158A"/>
    <w:rsid w:val="000A7FDC"/>
    <w:rsid w:val="000C75BF"/>
    <w:rsid w:val="001034AB"/>
    <w:rsid w:val="00110721"/>
    <w:rsid w:val="001257F0"/>
    <w:rsid w:val="0016108E"/>
    <w:rsid w:val="001950B9"/>
    <w:rsid w:val="001A199E"/>
    <w:rsid w:val="001C2E77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21E1A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909ED"/>
    <w:rsid w:val="004C2F50"/>
    <w:rsid w:val="0052715B"/>
    <w:rsid w:val="00530707"/>
    <w:rsid w:val="00542A22"/>
    <w:rsid w:val="005D124E"/>
    <w:rsid w:val="006242B3"/>
    <w:rsid w:val="00643F5A"/>
    <w:rsid w:val="00657B1D"/>
    <w:rsid w:val="006828E5"/>
    <w:rsid w:val="00684557"/>
    <w:rsid w:val="00684B48"/>
    <w:rsid w:val="006C6A30"/>
    <w:rsid w:val="006C7D64"/>
    <w:rsid w:val="006D14F3"/>
    <w:rsid w:val="0071089C"/>
    <w:rsid w:val="00740FC7"/>
    <w:rsid w:val="007B52D2"/>
    <w:rsid w:val="007C1F7D"/>
    <w:rsid w:val="007D4902"/>
    <w:rsid w:val="008D3EE1"/>
    <w:rsid w:val="009656D0"/>
    <w:rsid w:val="00977467"/>
    <w:rsid w:val="00980712"/>
    <w:rsid w:val="009C0D19"/>
    <w:rsid w:val="009C3872"/>
    <w:rsid w:val="009E2447"/>
    <w:rsid w:val="009E6AC6"/>
    <w:rsid w:val="009F151F"/>
    <w:rsid w:val="009F16BA"/>
    <w:rsid w:val="00A3321A"/>
    <w:rsid w:val="00A64F82"/>
    <w:rsid w:val="00A7086F"/>
    <w:rsid w:val="00A73AE1"/>
    <w:rsid w:val="00AB2833"/>
    <w:rsid w:val="00AC7198"/>
    <w:rsid w:val="00AE3FB7"/>
    <w:rsid w:val="00B122BA"/>
    <w:rsid w:val="00B42B20"/>
    <w:rsid w:val="00B54B89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460D2"/>
    <w:rsid w:val="00DE3C23"/>
    <w:rsid w:val="00E141F4"/>
    <w:rsid w:val="00E53AFF"/>
    <w:rsid w:val="00E5745A"/>
    <w:rsid w:val="00EE0AAA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60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643F5A"/>
  </w:style>
  <w:style w:type="paragraph" w:customStyle="1" w:styleId="Textoazul">
    <w:name w:val="Texto azul"/>
    <w:basedOn w:val="Normal"/>
    <w:uiPriority w:val="3"/>
    <w:qFormat/>
    <w:rsid w:val="0052715B"/>
    <w:rPr>
      <w:color w:val="1F497D" w:themeColor="text2"/>
    </w:rPr>
  </w:style>
  <w:style w:type="paragraph" w:customStyle="1" w:styleId="Contactos">
    <w:name w:val="Contacto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52715B"/>
    <w:rPr>
      <w:b/>
      <w:bCs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STI&#211;N%20DE%20RIESGO\AppData\Roaming\Microsoft\Templates\Formulario%20de%20solicitud%20de%20vacaciones%20de%20un%20empleado%20de%20peque&#241;a%20empres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E2D0CAAE85437D81CF12C50FDA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42F3B-6E90-4D5E-A027-FB73203EE515}"/>
      </w:docPartPr>
      <w:docPartBody>
        <w:p w:rsidR="00F26172" w:rsidRDefault="00F26172">
          <w:pPr>
            <w:pStyle w:val="B2E2D0CAAE85437D81CF12C50FDA4DEA"/>
          </w:pPr>
          <w:r w:rsidRPr="00A7086F">
            <w:rPr>
              <w:lang w:bidi="es-ES"/>
            </w:rPr>
            <w:t>Fecha de solicitud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1A2C9-C522-4459-BE5A-7760E244B891}"/>
      </w:docPartPr>
      <w:docPartBody>
        <w:p w:rsidR="00F26172" w:rsidRDefault="00846A78">
          <w:r w:rsidRPr="00EC722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B4487-9556-428F-BFF1-09BF88D9F2C3}"/>
      </w:docPartPr>
      <w:docPartBody>
        <w:p w:rsidR="00F26172" w:rsidRDefault="00846A78">
          <w:r w:rsidRPr="00EC722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A78"/>
    <w:rsid w:val="00846A78"/>
    <w:rsid w:val="00F2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C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9311B0D9B24108930EE71684E657D8">
    <w:name w:val="DE9311B0D9B24108930EE71684E657D8"/>
  </w:style>
  <w:style w:type="paragraph" w:customStyle="1" w:styleId="BA779E09D4C3450488E6B29A68160E81">
    <w:name w:val="BA779E09D4C3450488E6B29A68160E81"/>
  </w:style>
  <w:style w:type="paragraph" w:customStyle="1" w:styleId="B2E2D0CAAE85437D81CF12C50FDA4DEA">
    <w:name w:val="B2E2D0CAAE85437D81CF12C50FDA4DEA"/>
  </w:style>
  <w:style w:type="paragraph" w:customStyle="1" w:styleId="C243926158494FDB9338B5A764DDE5AF">
    <w:name w:val="C243926158494FDB9338B5A764DDE5AF"/>
  </w:style>
  <w:style w:type="paragraph" w:customStyle="1" w:styleId="8C568C52226E4290954268A77D7731BD">
    <w:name w:val="8C568C52226E4290954268A77D7731BD"/>
  </w:style>
  <w:style w:type="paragraph" w:customStyle="1" w:styleId="0DB2369E980C4CD998D50166284F6E84">
    <w:name w:val="0DB2369E980C4CD998D50166284F6E84"/>
  </w:style>
  <w:style w:type="paragraph" w:customStyle="1" w:styleId="DBCF0340580C4A26AE87B40D6B9F52E6">
    <w:name w:val="DBCF0340580C4A26AE87B40D6B9F52E6"/>
  </w:style>
  <w:style w:type="paragraph" w:customStyle="1" w:styleId="26A7D90D413D4358803DBA3D73FED20C">
    <w:name w:val="26A7D90D413D4358803DBA3D73FED20C"/>
  </w:style>
  <w:style w:type="paragraph" w:customStyle="1" w:styleId="59AEDC9E42764167A0C36E9C59B46DA7">
    <w:name w:val="59AEDC9E42764167A0C36E9C59B46DA7"/>
  </w:style>
  <w:style w:type="paragraph" w:customStyle="1" w:styleId="6A8B942AFAD7403E97D52A2255EE1B0B">
    <w:name w:val="6A8B942AFAD7403E97D52A2255EE1B0B"/>
  </w:style>
  <w:style w:type="paragraph" w:customStyle="1" w:styleId="484E395E1BA849B996D47BC90B048FC5">
    <w:name w:val="484E395E1BA849B996D47BC90B048FC5"/>
  </w:style>
  <w:style w:type="paragraph" w:customStyle="1" w:styleId="29273900EA3F41538127E1851452E63C">
    <w:name w:val="29273900EA3F41538127E1851452E63C"/>
  </w:style>
  <w:style w:type="paragraph" w:customStyle="1" w:styleId="34A774955CDE454BAC7E610A294598F2">
    <w:name w:val="34A774955CDE454BAC7E610A294598F2"/>
  </w:style>
  <w:style w:type="paragraph" w:customStyle="1" w:styleId="249FF8E656A84144810AF1584C3D46CE">
    <w:name w:val="249FF8E656A84144810AF1584C3D46CE"/>
  </w:style>
  <w:style w:type="paragraph" w:customStyle="1" w:styleId="29A3CD1AC33F47F096F8EC61A50BAD2E">
    <w:name w:val="29A3CD1AC33F47F096F8EC61A50BAD2E"/>
  </w:style>
  <w:style w:type="paragraph" w:customStyle="1" w:styleId="53856943084D4518AA11F937D1B0E504">
    <w:name w:val="53856943084D4518AA11F937D1B0E504"/>
  </w:style>
  <w:style w:type="paragraph" w:customStyle="1" w:styleId="4EE9FA6AF5EE459E9D5F0A1D0EF2266C">
    <w:name w:val="4EE9FA6AF5EE459E9D5F0A1D0EF2266C"/>
    <w:rsid w:val="00846A78"/>
  </w:style>
  <w:style w:type="paragraph" w:customStyle="1" w:styleId="891DE481F14A4DC5A5018881D9A7519E">
    <w:name w:val="891DE481F14A4DC5A5018881D9A7519E"/>
    <w:rsid w:val="00846A78"/>
  </w:style>
  <w:style w:type="paragraph" w:customStyle="1" w:styleId="4C172508EE814A3FB9149D74399D114A">
    <w:name w:val="4C172508EE814A3FB9149D74399D114A"/>
    <w:rsid w:val="00846A78"/>
  </w:style>
  <w:style w:type="paragraph" w:customStyle="1" w:styleId="4AFAFC9288B04FF8A4CBA94822E2252F">
    <w:name w:val="4AFAFC9288B04FF8A4CBA94822E2252F"/>
    <w:rsid w:val="00846A78"/>
  </w:style>
  <w:style w:type="paragraph" w:customStyle="1" w:styleId="B0F537ECAEE24665BD4C3E1E01C8AB2A">
    <w:name w:val="B0F537ECAEE24665BD4C3E1E01C8AB2A"/>
    <w:rsid w:val="00846A78"/>
  </w:style>
  <w:style w:type="paragraph" w:customStyle="1" w:styleId="D2D49849E5754C8B8070582D9F1F180F">
    <w:name w:val="D2D49849E5754C8B8070582D9F1F180F"/>
    <w:rsid w:val="00846A78"/>
  </w:style>
  <w:style w:type="paragraph" w:customStyle="1" w:styleId="0F3B212521BD45D5A41C405FE020FE6A">
    <w:name w:val="0F3B212521BD45D5A41C405FE020FE6A"/>
    <w:rsid w:val="00846A78"/>
  </w:style>
  <w:style w:type="paragraph" w:customStyle="1" w:styleId="8B4F358A0C99459FB2A6303CFB1F69D1">
    <w:name w:val="8B4F358A0C99459FB2A6303CFB1F69D1"/>
    <w:rsid w:val="00846A78"/>
  </w:style>
  <w:style w:type="paragraph" w:customStyle="1" w:styleId="10A46B9ACBA440BDA8247DB1B96B6324">
    <w:name w:val="10A46B9ACBA440BDA8247DB1B96B6324"/>
    <w:rsid w:val="00846A78"/>
  </w:style>
  <w:style w:type="paragraph" w:customStyle="1" w:styleId="91E0B4CBFAD5451E9A2907F340BBCCE7">
    <w:name w:val="91E0B4CBFAD5451E9A2907F340BBCCE7"/>
    <w:rsid w:val="00846A78"/>
  </w:style>
  <w:style w:type="paragraph" w:customStyle="1" w:styleId="468F0D5FFFC0441D841470E7443A13D8">
    <w:name w:val="468F0D5FFFC0441D841470E7443A13D8"/>
    <w:rsid w:val="00846A78"/>
  </w:style>
  <w:style w:type="paragraph" w:customStyle="1" w:styleId="7527D911D8034723AAE261441F26866E">
    <w:name w:val="7527D911D8034723AAE261441F26866E"/>
    <w:rsid w:val="00846A78"/>
  </w:style>
  <w:style w:type="paragraph" w:customStyle="1" w:styleId="E6F5E454993746B0916791A0AC947DB4">
    <w:name w:val="E6F5E454993746B0916791A0AC947DB4"/>
    <w:rsid w:val="00846A78"/>
  </w:style>
  <w:style w:type="paragraph" w:customStyle="1" w:styleId="164D7FC74DAA4B578C07E25950DEEFEF">
    <w:name w:val="164D7FC74DAA4B578C07E25950DEEFEF"/>
    <w:rsid w:val="00846A78"/>
  </w:style>
  <w:style w:type="paragraph" w:customStyle="1" w:styleId="B64D41E634D544148D3E62ACCD47555B">
    <w:name w:val="B64D41E634D544148D3E62ACCD47555B"/>
    <w:rsid w:val="00846A78"/>
  </w:style>
  <w:style w:type="paragraph" w:customStyle="1" w:styleId="FEFB39A07D1A4A1A9E3A1B503AA02190">
    <w:name w:val="FEFB39A07D1A4A1A9E3A1B503AA02190"/>
    <w:rsid w:val="00846A78"/>
  </w:style>
  <w:style w:type="paragraph" w:customStyle="1" w:styleId="C4326C1200654660B4548F3DD9334EA7">
    <w:name w:val="C4326C1200654660B4548F3DD9334EA7"/>
    <w:rsid w:val="00846A78"/>
  </w:style>
  <w:style w:type="paragraph" w:customStyle="1" w:styleId="D0170CC8641F41AA9A6E934D2F775D3A">
    <w:name w:val="D0170CC8641F41AA9A6E934D2F775D3A"/>
    <w:rsid w:val="00846A78"/>
  </w:style>
  <w:style w:type="paragraph" w:customStyle="1" w:styleId="3344164317194180994AB5E13D60E5C7">
    <w:name w:val="3344164317194180994AB5E13D60E5C7"/>
    <w:rsid w:val="00846A78"/>
  </w:style>
  <w:style w:type="character" w:styleId="Textodelmarcadordeposicin">
    <w:name w:val="Placeholder Text"/>
    <w:uiPriority w:val="99"/>
    <w:semiHidden/>
    <w:rsid w:val="00846A78"/>
    <w:rPr>
      <w:color w:val="808080"/>
    </w:rPr>
  </w:style>
  <w:style w:type="paragraph" w:customStyle="1" w:styleId="364631B99E074E5E87AF57983767BEFD">
    <w:name w:val="364631B99E074E5E87AF57983767BEFD"/>
    <w:rsid w:val="00846A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0B55771-1EC5-46F8-B4D6-00D595665D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solicitud de vacaciones de un empleado de pequeña empresa</Template>
  <TotalTime>0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2024-01-25T22:04:00Z</dcterms:created>
  <dcterms:modified xsi:type="dcterms:W3CDTF">2024-01-25T23:11:00Z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